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9E7" w:rsidRDefault="00FE69E7" w:rsidP="007674BB">
      <w:pPr>
        <w:spacing w:line="240" w:lineRule="exact"/>
        <w:jc w:val="center"/>
        <w:rPr>
          <w:rFonts w:ascii="Garamond" w:hAnsi="Garamond"/>
          <w:lang w:val="en-US"/>
        </w:rPr>
      </w:pPr>
    </w:p>
    <w:p w:rsidR="00074294" w:rsidRDefault="00074294" w:rsidP="007674BB">
      <w:pPr>
        <w:spacing w:line="240" w:lineRule="exact"/>
        <w:jc w:val="center"/>
        <w:rPr>
          <w:rFonts w:ascii="Garamond" w:hAnsi="Garamond"/>
        </w:rPr>
      </w:pPr>
    </w:p>
    <w:p w:rsidR="00A12D75" w:rsidRPr="0040648F" w:rsidRDefault="00A12D75" w:rsidP="00A12D75">
      <w:pPr>
        <w:spacing w:line="240" w:lineRule="exact"/>
        <w:ind w:firstLine="709"/>
        <w:jc w:val="center"/>
        <w:rPr>
          <w:sz w:val="28"/>
          <w:szCs w:val="28"/>
        </w:rPr>
      </w:pPr>
      <w:r w:rsidRPr="0040648F">
        <w:rPr>
          <w:sz w:val="28"/>
          <w:szCs w:val="28"/>
        </w:rPr>
        <w:t>ПОЯСНИТЕЛЬНАЯ ЗАПИСКА</w:t>
      </w:r>
    </w:p>
    <w:p w:rsidR="00A12D75" w:rsidRPr="0040648F" w:rsidRDefault="00A12D75" w:rsidP="00A12D75">
      <w:pPr>
        <w:spacing w:line="240" w:lineRule="exact"/>
        <w:ind w:firstLine="709"/>
        <w:jc w:val="center"/>
        <w:rPr>
          <w:sz w:val="28"/>
          <w:szCs w:val="28"/>
        </w:rPr>
      </w:pPr>
      <w:r w:rsidRPr="0040648F">
        <w:rPr>
          <w:sz w:val="28"/>
          <w:szCs w:val="28"/>
        </w:rPr>
        <w:t xml:space="preserve">к проекту закона Алтайского края «О </w:t>
      </w:r>
      <w:proofErr w:type="gramStart"/>
      <w:r w:rsidRPr="0040648F">
        <w:rPr>
          <w:sz w:val="28"/>
          <w:szCs w:val="28"/>
        </w:rPr>
        <w:t>внесении</w:t>
      </w:r>
      <w:proofErr w:type="gramEnd"/>
      <w:r w:rsidRPr="0040648F">
        <w:rPr>
          <w:sz w:val="28"/>
          <w:szCs w:val="28"/>
        </w:rPr>
        <w:t xml:space="preserve"> изменений </w:t>
      </w:r>
    </w:p>
    <w:p w:rsidR="00A12D75" w:rsidRPr="0040648F" w:rsidRDefault="00A12D75" w:rsidP="00A12D75">
      <w:pPr>
        <w:spacing w:line="240" w:lineRule="exact"/>
        <w:ind w:firstLine="709"/>
        <w:jc w:val="center"/>
        <w:rPr>
          <w:sz w:val="28"/>
          <w:szCs w:val="28"/>
        </w:rPr>
      </w:pPr>
      <w:r w:rsidRPr="0040648F">
        <w:rPr>
          <w:sz w:val="28"/>
          <w:szCs w:val="28"/>
        </w:rPr>
        <w:t>в закон Алтайског</w:t>
      </w:r>
      <w:r>
        <w:rPr>
          <w:sz w:val="28"/>
          <w:szCs w:val="28"/>
        </w:rPr>
        <w:t xml:space="preserve">о края «О краевом </w:t>
      </w:r>
      <w:proofErr w:type="gramStart"/>
      <w:r>
        <w:rPr>
          <w:sz w:val="28"/>
          <w:szCs w:val="28"/>
        </w:rPr>
        <w:t>бюджете</w:t>
      </w:r>
      <w:proofErr w:type="gramEnd"/>
      <w:r>
        <w:rPr>
          <w:sz w:val="28"/>
          <w:szCs w:val="28"/>
        </w:rPr>
        <w:t xml:space="preserve"> на 2015</w:t>
      </w:r>
      <w:r w:rsidRPr="0040648F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971569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и на плановый период 2016 и 2017 годов</w:t>
      </w:r>
      <w:r w:rsidRPr="0040648F">
        <w:rPr>
          <w:sz w:val="28"/>
          <w:szCs w:val="28"/>
        </w:rPr>
        <w:t>»</w:t>
      </w:r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</w:p>
    <w:p w:rsidR="00A12D75" w:rsidRPr="002F5993" w:rsidRDefault="00A12D75" w:rsidP="00A12D75">
      <w:pPr>
        <w:ind w:firstLine="709"/>
        <w:jc w:val="both"/>
        <w:rPr>
          <w:sz w:val="28"/>
          <w:szCs w:val="28"/>
        </w:rPr>
      </w:pPr>
      <w:proofErr w:type="gramStart"/>
      <w:r w:rsidRPr="005F729E">
        <w:rPr>
          <w:sz w:val="28"/>
          <w:szCs w:val="28"/>
        </w:rPr>
        <w:t>В соответствии со статьей 21 закона Алтайского края от 03</w:t>
      </w:r>
      <w:r>
        <w:rPr>
          <w:sz w:val="28"/>
          <w:szCs w:val="28"/>
        </w:rPr>
        <w:t>.09.</w:t>
      </w:r>
      <w:r w:rsidRPr="005F729E">
        <w:rPr>
          <w:sz w:val="28"/>
          <w:szCs w:val="28"/>
        </w:rPr>
        <w:t xml:space="preserve">2007 </w:t>
      </w:r>
      <w:r>
        <w:rPr>
          <w:sz w:val="28"/>
          <w:szCs w:val="28"/>
        </w:rPr>
        <w:br/>
      </w:r>
      <w:r w:rsidRPr="005F729E">
        <w:rPr>
          <w:sz w:val="28"/>
          <w:szCs w:val="28"/>
        </w:rPr>
        <w:t>№</w:t>
      </w:r>
      <w:r>
        <w:rPr>
          <w:sz w:val="28"/>
          <w:szCs w:val="28"/>
        </w:rPr>
        <w:t> </w:t>
      </w:r>
      <w:r w:rsidRPr="005F729E">
        <w:rPr>
          <w:sz w:val="28"/>
          <w:szCs w:val="28"/>
        </w:rPr>
        <w:t>75-ЗС «О бюджетном устройстве, бюджетном процессе и финансо</w:t>
      </w:r>
      <w:r>
        <w:rPr>
          <w:sz w:val="28"/>
          <w:szCs w:val="28"/>
        </w:rPr>
        <w:t xml:space="preserve">вом </w:t>
      </w:r>
      <w:r>
        <w:rPr>
          <w:sz w:val="28"/>
          <w:szCs w:val="28"/>
        </w:rPr>
        <w:br/>
      </w:r>
      <w:r>
        <w:rPr>
          <w:sz w:val="28"/>
          <w:szCs w:val="28"/>
        </w:rPr>
        <w:t>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троле в Алтайском крае» </w:t>
      </w:r>
      <w:r w:rsidRPr="005F729E">
        <w:rPr>
          <w:sz w:val="28"/>
          <w:szCs w:val="28"/>
        </w:rPr>
        <w:t xml:space="preserve">подготовлены изменения в закон </w:t>
      </w:r>
      <w:r>
        <w:rPr>
          <w:sz w:val="28"/>
          <w:szCs w:val="28"/>
        </w:rPr>
        <w:br/>
      </w:r>
      <w:r w:rsidRPr="005F729E">
        <w:rPr>
          <w:sz w:val="28"/>
          <w:szCs w:val="28"/>
        </w:rPr>
        <w:t>Алтайског</w:t>
      </w:r>
      <w:r>
        <w:rPr>
          <w:sz w:val="28"/>
          <w:szCs w:val="28"/>
        </w:rPr>
        <w:t>о края «О краевом бюджете на 2015</w:t>
      </w:r>
      <w:r w:rsidRPr="005F729E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</w:t>
      </w:r>
      <w:r>
        <w:rPr>
          <w:sz w:val="28"/>
          <w:szCs w:val="28"/>
        </w:rPr>
        <w:br/>
      </w:r>
      <w:r>
        <w:rPr>
          <w:sz w:val="28"/>
          <w:szCs w:val="28"/>
        </w:rPr>
        <w:t>2016 и 2017 годов</w:t>
      </w:r>
      <w:r w:rsidRPr="005F729E">
        <w:rPr>
          <w:sz w:val="28"/>
          <w:szCs w:val="28"/>
        </w:rPr>
        <w:t>»</w:t>
      </w:r>
      <w:r w:rsidRPr="00BE4C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уточнением доходов, расходов и источников </w:t>
      </w:r>
      <w:r>
        <w:rPr>
          <w:sz w:val="28"/>
          <w:szCs w:val="28"/>
        </w:rPr>
        <w:br/>
      </w:r>
      <w:bookmarkStart w:id="0" w:name="_GoBack"/>
      <w:bookmarkEnd w:id="0"/>
      <w:r>
        <w:rPr>
          <w:sz w:val="28"/>
          <w:szCs w:val="28"/>
        </w:rPr>
        <w:t>финансир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дефицита краевого бюджета в 2015 году.</w:t>
      </w:r>
      <w:r w:rsidRPr="005F729E">
        <w:rPr>
          <w:sz w:val="28"/>
          <w:szCs w:val="28"/>
        </w:rPr>
        <w:t xml:space="preserve"> </w:t>
      </w:r>
      <w:proofErr w:type="gramEnd"/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ED2C96">
        <w:rPr>
          <w:sz w:val="28"/>
          <w:szCs w:val="28"/>
        </w:rPr>
        <w:t xml:space="preserve">Прогнозируемый объем доходов краевого бюджета </w:t>
      </w:r>
      <w:r>
        <w:rPr>
          <w:sz w:val="28"/>
          <w:szCs w:val="28"/>
        </w:rPr>
        <w:t>рассчитан с</w:t>
      </w:r>
      <w:r w:rsidRPr="0072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 уменьшения общей суммы налоговых и неналоговых доходов,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дополнительных безвозмездных поступлений из федерального бюджета, </w:t>
      </w:r>
      <w:r w:rsidRPr="00ED2C96">
        <w:rPr>
          <w:sz w:val="28"/>
          <w:szCs w:val="28"/>
        </w:rPr>
        <w:t>бюджета Пенсионн</w:t>
      </w:r>
      <w:r>
        <w:rPr>
          <w:sz w:val="28"/>
          <w:szCs w:val="28"/>
        </w:rPr>
        <w:t>ого фонда Российской Федерации, от государственной корпорации </w:t>
      </w:r>
      <w:r w:rsidRPr="00343043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343043">
        <w:rPr>
          <w:sz w:val="28"/>
          <w:szCs w:val="28"/>
        </w:rPr>
        <w:t>Фонда содействия реформированию ЖКХ</w:t>
      </w:r>
      <w:r>
        <w:rPr>
          <w:sz w:val="28"/>
          <w:szCs w:val="28"/>
        </w:rPr>
        <w:t>,</w:t>
      </w:r>
      <w:r w:rsidRPr="00343043">
        <w:rPr>
          <w:sz w:val="28"/>
          <w:szCs w:val="28"/>
        </w:rPr>
        <w:t xml:space="preserve"> </w:t>
      </w:r>
      <w:r w:rsidRPr="00ED2C96">
        <w:rPr>
          <w:sz w:val="28"/>
          <w:szCs w:val="28"/>
        </w:rPr>
        <w:t xml:space="preserve">а также сумм </w:t>
      </w:r>
      <w:r>
        <w:rPr>
          <w:sz w:val="28"/>
          <w:szCs w:val="28"/>
        </w:rPr>
        <w:br/>
      </w:r>
      <w:r w:rsidRPr="00ED2C96">
        <w:rPr>
          <w:sz w:val="28"/>
          <w:szCs w:val="28"/>
        </w:rPr>
        <w:t>доходов от возврата остатков субсидий, субвенций и иных межбюджетных тран</w:t>
      </w:r>
      <w:r w:rsidRPr="00ED2C96">
        <w:rPr>
          <w:sz w:val="28"/>
          <w:szCs w:val="28"/>
        </w:rPr>
        <w:t>с</w:t>
      </w:r>
      <w:r w:rsidRPr="00ED2C96">
        <w:rPr>
          <w:sz w:val="28"/>
          <w:szCs w:val="28"/>
        </w:rPr>
        <w:t>фертов</w:t>
      </w:r>
      <w:r>
        <w:rPr>
          <w:sz w:val="28"/>
          <w:szCs w:val="28"/>
        </w:rPr>
        <w:t xml:space="preserve"> </w:t>
      </w:r>
      <w:r w:rsidRPr="00ED2C96">
        <w:rPr>
          <w:sz w:val="28"/>
          <w:szCs w:val="28"/>
        </w:rPr>
        <w:t>прошлых лет, имеющих целевое назначение</w:t>
      </w:r>
      <w:r>
        <w:rPr>
          <w:sz w:val="28"/>
          <w:szCs w:val="28"/>
        </w:rPr>
        <w:t>.</w:t>
      </w:r>
      <w:proofErr w:type="gramEnd"/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Pr="00ED2C96">
        <w:rPr>
          <w:sz w:val="28"/>
          <w:szCs w:val="28"/>
        </w:rPr>
        <w:t>редлагается уточнить</w:t>
      </w:r>
      <w:r>
        <w:rPr>
          <w:sz w:val="28"/>
          <w:szCs w:val="28"/>
        </w:rPr>
        <w:t xml:space="preserve"> о</w:t>
      </w:r>
      <w:r w:rsidRPr="00ED2C96">
        <w:rPr>
          <w:sz w:val="28"/>
          <w:szCs w:val="28"/>
        </w:rPr>
        <w:t xml:space="preserve">бщий объем расходов краевого бюджета </w:t>
      </w:r>
      <w:r>
        <w:rPr>
          <w:sz w:val="28"/>
          <w:szCs w:val="28"/>
        </w:rPr>
        <w:br/>
      </w:r>
      <w:r w:rsidRPr="00ED2C96">
        <w:rPr>
          <w:sz w:val="28"/>
          <w:szCs w:val="28"/>
        </w:rPr>
        <w:t>по сравнению с ранее утве</w:t>
      </w:r>
      <w:r w:rsidRPr="00ED2C96">
        <w:rPr>
          <w:sz w:val="28"/>
          <w:szCs w:val="28"/>
        </w:rPr>
        <w:t>р</w:t>
      </w:r>
      <w:r w:rsidRPr="00ED2C96">
        <w:rPr>
          <w:sz w:val="28"/>
          <w:szCs w:val="28"/>
        </w:rPr>
        <w:t xml:space="preserve">жденным </w:t>
      </w:r>
      <w:r>
        <w:rPr>
          <w:sz w:val="28"/>
          <w:szCs w:val="28"/>
        </w:rPr>
        <w:t>с учетом  д</w:t>
      </w:r>
      <w:r w:rsidRPr="00ED2C96">
        <w:rPr>
          <w:sz w:val="28"/>
          <w:szCs w:val="28"/>
        </w:rPr>
        <w:t>ополнительно поступивши</w:t>
      </w:r>
      <w:r>
        <w:rPr>
          <w:sz w:val="28"/>
          <w:szCs w:val="28"/>
        </w:rPr>
        <w:t>х</w:t>
      </w:r>
      <w:r w:rsidRPr="00ED2C96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 безвозмездных поступлений.</w:t>
      </w:r>
      <w:proofErr w:type="gramEnd"/>
    </w:p>
    <w:p w:rsidR="00A12D75" w:rsidRDefault="00A12D75" w:rsidP="00A12D7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изменениями структуры органов власти края уточнены</w:t>
      </w:r>
      <w:r>
        <w:rPr>
          <w:sz w:val="28"/>
          <w:szCs w:val="28"/>
        </w:rPr>
        <w:br/>
      </w:r>
      <w:r>
        <w:rPr>
          <w:sz w:val="28"/>
          <w:szCs w:val="28"/>
        </w:rPr>
        <w:t>главные распорядители бюджетных сре</w:t>
      </w:r>
      <w:proofErr w:type="gramStart"/>
      <w:r>
        <w:rPr>
          <w:sz w:val="28"/>
          <w:szCs w:val="28"/>
        </w:rPr>
        <w:t>дств кр</w:t>
      </w:r>
      <w:proofErr w:type="gramEnd"/>
      <w:r>
        <w:rPr>
          <w:sz w:val="28"/>
          <w:szCs w:val="28"/>
        </w:rPr>
        <w:t>аевого бюджета,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 предусмо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ренные ведомственной структурой расходов на 2015 год.</w:t>
      </w:r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Источники финансирования дефицита краевого бюджета планируется увеличить на сумму привлекаемого из федерального бюджета кредита </w:t>
      </w:r>
      <w:r>
        <w:rPr>
          <w:sz w:val="28"/>
          <w:szCs w:val="28"/>
        </w:rPr>
        <w:br/>
        <w:t>и остатков сре</w:t>
      </w:r>
      <w:proofErr w:type="gramStart"/>
      <w:r>
        <w:rPr>
          <w:sz w:val="28"/>
          <w:szCs w:val="28"/>
        </w:rPr>
        <w:t>дств кр</w:t>
      </w:r>
      <w:proofErr w:type="gramEnd"/>
      <w:r>
        <w:rPr>
          <w:sz w:val="28"/>
          <w:szCs w:val="28"/>
        </w:rPr>
        <w:t>аевого бюджета по состоянию на 01.01.2015.</w:t>
      </w:r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  <w:r w:rsidRPr="00ED2C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связи с изменением доходной и расходной частей бюджета </w:t>
      </w:r>
      <w:r>
        <w:rPr>
          <w:sz w:val="28"/>
          <w:szCs w:val="28"/>
        </w:rPr>
        <w:br/>
        <w:t xml:space="preserve">уточняются предельные значения долговых обязательств и параметры </w:t>
      </w:r>
      <w:r>
        <w:rPr>
          <w:sz w:val="28"/>
          <w:szCs w:val="28"/>
        </w:rPr>
        <w:br/>
      </w:r>
      <w:r>
        <w:rPr>
          <w:sz w:val="28"/>
          <w:szCs w:val="28"/>
        </w:rPr>
        <w:t>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 государственных внутренних заимствований Алтайского края </w:t>
      </w:r>
      <w:r>
        <w:rPr>
          <w:sz w:val="28"/>
          <w:szCs w:val="28"/>
        </w:rPr>
        <w:br/>
        <w:t>и государственных гарантий Алтайского края.</w:t>
      </w:r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</w:p>
    <w:p w:rsidR="00A12D75" w:rsidRDefault="00A12D75" w:rsidP="00A12D75">
      <w:pPr>
        <w:widowControl w:val="0"/>
        <w:ind w:firstLine="709"/>
        <w:jc w:val="both"/>
        <w:rPr>
          <w:sz w:val="28"/>
          <w:szCs w:val="28"/>
        </w:rPr>
      </w:pPr>
    </w:p>
    <w:p w:rsidR="00A12D75" w:rsidRDefault="00A12D75" w:rsidP="00A12D75">
      <w:pPr>
        <w:widowControl w:val="0"/>
        <w:ind w:firstLine="709"/>
        <w:jc w:val="right"/>
        <w:rPr>
          <w:sz w:val="28"/>
        </w:rPr>
      </w:pPr>
      <w:r w:rsidRPr="003D63A5">
        <w:rPr>
          <w:sz w:val="28"/>
          <w:szCs w:val="28"/>
        </w:rPr>
        <w:t xml:space="preserve">А.Б. </w:t>
      </w:r>
      <w:proofErr w:type="spellStart"/>
      <w:r w:rsidRPr="003D63A5">
        <w:rPr>
          <w:sz w:val="28"/>
          <w:szCs w:val="28"/>
        </w:rPr>
        <w:t>Ка</w:t>
      </w:r>
      <w:r w:rsidRPr="003D63A5">
        <w:rPr>
          <w:sz w:val="28"/>
          <w:szCs w:val="28"/>
        </w:rPr>
        <w:t>р</w:t>
      </w:r>
      <w:r w:rsidRPr="003D63A5">
        <w:rPr>
          <w:sz w:val="28"/>
          <w:szCs w:val="28"/>
        </w:rPr>
        <w:t>лин</w:t>
      </w:r>
      <w:proofErr w:type="spellEnd"/>
    </w:p>
    <w:p w:rsidR="00A12D75" w:rsidRPr="00A12D75" w:rsidRDefault="00A12D75" w:rsidP="007674BB">
      <w:pPr>
        <w:spacing w:line="240" w:lineRule="exact"/>
        <w:jc w:val="center"/>
        <w:rPr>
          <w:rFonts w:ascii="Garamond" w:hAnsi="Garamond"/>
        </w:rPr>
      </w:pPr>
    </w:p>
    <w:sectPr w:rsidR="00A12D75" w:rsidRPr="00A12D75" w:rsidSect="00A12D75">
      <w:headerReference w:type="even" r:id="rId7"/>
      <w:headerReference w:type="default" r:id="rId8"/>
      <w:headerReference w:type="first" r:id="rId9"/>
      <w:pgSz w:w="11906" w:h="16838" w:code="9"/>
      <w:pgMar w:top="2846" w:right="851" w:bottom="1134" w:left="1588" w:header="1134" w:footer="397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DC0" w:rsidRDefault="00446DC0">
      <w:r>
        <w:separator/>
      </w:r>
    </w:p>
  </w:endnote>
  <w:endnote w:type="continuationSeparator" w:id="0">
    <w:p w:rsidR="00446DC0" w:rsidRDefault="00446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DC0" w:rsidRDefault="00446DC0">
      <w:r>
        <w:separator/>
      </w:r>
    </w:p>
  </w:footnote>
  <w:footnote w:type="continuationSeparator" w:id="0">
    <w:p w:rsidR="00446DC0" w:rsidRDefault="00446D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39" w:rsidRDefault="006D0739" w:rsidP="00066C30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F5D2C">
      <w:rPr>
        <w:rStyle w:val="a8"/>
        <w:noProof/>
      </w:rPr>
      <w:t>44</w:t>
    </w:r>
    <w:r>
      <w:rPr>
        <w:rStyle w:val="a8"/>
      </w:rPr>
      <w:fldChar w:fldCharType="end"/>
    </w:r>
  </w:p>
  <w:p w:rsidR="006D0739" w:rsidRDefault="006D0739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C30" w:rsidRDefault="00066C30" w:rsidP="00001B82">
    <w:pPr>
      <w:pStyle w:val="a3"/>
      <w:framePr w:wrap="around" w:vAnchor="text" w:hAnchor="margin" w:xAlign="right" w:y="1"/>
      <w:rPr>
        <w:rStyle w:val="a8"/>
      </w:rPr>
    </w:pPr>
  </w:p>
  <w:p w:rsidR="005F5D2C" w:rsidRPr="005F5D2C" w:rsidRDefault="005F5D2C" w:rsidP="005F5D2C">
    <w:pPr>
      <w:rPr>
        <w:vanish/>
      </w:rPr>
    </w:pPr>
  </w:p>
  <w:p w:rsidR="006D0739" w:rsidRDefault="005F5D2C" w:rsidP="007D3C35">
    <w:pPr>
      <w:spacing w:before="120"/>
      <w:ind w:left="-181"/>
      <w:jc w:val="center"/>
    </w:pPr>
    <w:r w:rsidRPr="005F5D2C">
      <w:rPr>
        <w:rFonts w:ascii="Monotype Corsiva" w:hAnsi="Monotype Corsiva"/>
        <w:vanish/>
        <w:color w:val="333399"/>
        <w:sz w:val="52"/>
        <w:szCs w:val="5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Pr="007D3C35" w:rsidRDefault="00446DC0" w:rsidP="007D3C35">
    <w:pPr>
      <w:rPr>
        <w:vanish/>
      </w:rPr>
    </w:pPr>
    <w:r>
      <w:rPr>
        <w:b/>
        <w:i/>
        <w:noProof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4DCCD878" wp14:editId="46995CB8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9525" r="3175" b="0"/>
              <wp:wrapNone/>
              <wp:docPr id="7091" name="Полотно 70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" name="Group 7093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7094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09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096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09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098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09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100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10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102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103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104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105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106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107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108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109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110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111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112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113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114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115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116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117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118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119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120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121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122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123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124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125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126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12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128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129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130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131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13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133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13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135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13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137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13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139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14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41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14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143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14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145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14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147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14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149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15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151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15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153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15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155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15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157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58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59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60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61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62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63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64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65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66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167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168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169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170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171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172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173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74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175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176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177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178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79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180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81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8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183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184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185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186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18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188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18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190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19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192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19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194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19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196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19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198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19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200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20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202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0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204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20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206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20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208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20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210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21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212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213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214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215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216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217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218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219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220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221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222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223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224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7225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226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227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228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229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230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231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232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233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234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235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236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23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238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239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240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241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24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243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4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245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24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247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24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249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25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251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25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253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25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7255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725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7257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725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7259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726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7261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726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7263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726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7265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726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7267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7268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7269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270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271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272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273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274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275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7276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7277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7278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7279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7280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281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7282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7283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7284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7285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286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287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288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289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290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291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729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7293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7294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7295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7296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297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729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299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30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301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730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303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30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305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30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307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730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309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31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311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31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313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31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315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31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317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731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7319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732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7321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32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7323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7324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7325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7326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327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7328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7329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330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7331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332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333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334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7335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7336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337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338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339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7340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7341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7342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7343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7344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7345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7346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7347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734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7349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7350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7351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7352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735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354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35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356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35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358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35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360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36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362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36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364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36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366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36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368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36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370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37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372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37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374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37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376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37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378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379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380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381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382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383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384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385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386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387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388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389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390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391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392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393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394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395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396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397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398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399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400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401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402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40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404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405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406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407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40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409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41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411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41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413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41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415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41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417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41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419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42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421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42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423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42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425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42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427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742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7429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743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7431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743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7433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434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435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436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437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438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439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7440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441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442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443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444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445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7446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447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448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7449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450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7451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452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453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454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455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456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7457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745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7459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460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461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462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46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464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46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466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46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468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46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7470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747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472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747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7474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747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476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747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478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747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480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48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482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48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484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48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486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48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488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489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490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491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492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493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494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7495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7496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7497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498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499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500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7501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502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7503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7504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7505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506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7507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7508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7509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7510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511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7512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7513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751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7515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7516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517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518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51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520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52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522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752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524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752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7526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752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7528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752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7530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753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7532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753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7534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753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536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53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538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753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7540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754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7542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754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7544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7545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7546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7547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7548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7549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7550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7551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7552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7553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7554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7555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556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7557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7558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7559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7560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7561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562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563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7564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7565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7566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7567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7568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756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7570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7571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7572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7573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57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7575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757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7577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757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7579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758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7581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758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583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758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7585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758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587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58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589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59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591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759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7593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59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7595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759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7597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759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7599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600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7601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7602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7603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7604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605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7606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7607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7608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7609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7610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7611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7612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7613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7614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7615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7616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7617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7618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7619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7620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7621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7622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7623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762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7625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7626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7627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7628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762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7630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763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7632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763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7634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763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7636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763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7638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763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7640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764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7642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764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7644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764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7646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764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7648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764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7650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765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7652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765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7654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7655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7656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7657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7658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7659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7660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7661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662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7663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7664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665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7666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7667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7668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7669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7670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7671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7672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7673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7674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7675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7676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7677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7678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767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7680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7681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7682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7683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768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7685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768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7687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768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7689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769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7691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769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7693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769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7695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7696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7697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7698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769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7700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770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7702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770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7704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770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7706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770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7708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770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7710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7711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7712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7713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7714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7715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7716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717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718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719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720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7721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7722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723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7724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725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7726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727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7728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7729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7730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7731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7732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7733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734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773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7736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7737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738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7739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74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741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74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743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74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745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74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747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74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749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75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751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775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753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775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755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75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757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75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759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776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761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76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763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76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765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76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767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76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7769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777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7771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77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773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77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775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777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777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77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779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78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781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782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783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784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785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786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7787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7788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789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790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791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792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793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794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795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796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797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798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799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800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801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802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803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804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805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806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807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808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809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810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811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812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813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814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815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816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817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818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819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820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821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822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823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824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825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82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827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828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829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830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831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83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833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834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835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836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837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83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839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840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841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842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843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844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845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846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847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848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849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850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851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852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853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854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855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856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857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858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859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860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861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862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863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864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865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866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867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868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69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70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71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72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73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74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7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6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77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78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879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880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881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882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883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884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885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886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887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888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889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890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891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892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893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894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895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896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7897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7898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899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900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901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902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903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904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905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906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907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908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909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910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911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912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913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914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915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7916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917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918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919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20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21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22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23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24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25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26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7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928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29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930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931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932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933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934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935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936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7937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7938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939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940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941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942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943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944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945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946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7947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948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949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950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951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952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953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954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955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956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7957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958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7959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7960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961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962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7963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964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7965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7966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7967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7968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7969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97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971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972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973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7974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975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7976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977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97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979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980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7981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7982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983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84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985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986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987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7988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989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7990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991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992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993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994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7995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7996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997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998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999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000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001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002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8003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004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005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006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007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800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009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01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011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012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013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8014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8015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8016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8017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8018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019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020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021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022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023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8024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025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8026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027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028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8029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03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031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032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033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034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803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8036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03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8038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803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8040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804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8042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804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8044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04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8046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04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048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804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050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05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052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05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054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055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056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057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058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059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060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061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062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063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064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065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8066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067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068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069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8070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8071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8072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07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8074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8075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8076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8077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807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079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08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081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08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083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08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085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08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8087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08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8089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09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091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809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8093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09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095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09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097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8098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8099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8100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101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102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103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104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8105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106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8107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108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109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110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8111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8112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8113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8114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115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8116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11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118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119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8120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121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12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123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12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8125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812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127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812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129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13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8131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13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133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13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135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13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8137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813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8139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814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8141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8142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8143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8144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145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814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8147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8148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814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8150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8151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8152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8153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8154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8155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8156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8157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8158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8159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8160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8161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8162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8163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8164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8165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8166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8167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8168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169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8170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8171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8172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8173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8174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8175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8176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8177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8178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8179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8180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8181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8182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8183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8184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8185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8186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8187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8188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8189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8190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819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8192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819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8194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8195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8196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8197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8198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8199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8200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8201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8202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8203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8204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8205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8206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8207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8208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8209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8210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8211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8212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8213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8214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8215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8216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8217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8218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821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8220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8221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8222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8223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822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8225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822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8227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822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8229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823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8231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823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8233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823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8235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823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8237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823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8239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824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8241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824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8243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824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8245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824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8247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824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8249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8250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8251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8252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8253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8254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8255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8256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8257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8258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8259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8260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261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262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8263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8264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8265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8266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8267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8268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826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8270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8271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8272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8273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827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275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8276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8277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8278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827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8280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828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8282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828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8284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828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8286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828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8288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828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8290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829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8292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829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8294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829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8296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829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8298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8299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8300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8301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830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8303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830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8305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8306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8307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8308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830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8310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8311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8312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8313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8314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8315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8316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8317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8318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8319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8320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8321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8322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8323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8324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8325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8326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8327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8328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8329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833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8331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8332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8333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8334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833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8336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833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8338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833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8340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834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8342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834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8344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834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8346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834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8348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834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8350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835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8352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835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8354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835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8356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835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8358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835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8360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8361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8362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8363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8364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8365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8366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8367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8368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8369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8370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8371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8372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8373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8374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8375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8376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8377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8378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8379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8380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8381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8382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8383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8384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838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8386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8387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8388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8389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839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8391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839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8393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839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8395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839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8397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839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8399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840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8401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840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8403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840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8405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840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8407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840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8409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841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8411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841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8413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841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8415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8416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8417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8418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8419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8420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8421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8422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8423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8424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8425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8426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8427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8428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8429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8430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8431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8432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8433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8434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8435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8436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8437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8438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8439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844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8441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8442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8443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8444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844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8446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844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8448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844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8450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845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8452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845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8454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845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8456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845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8458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845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8460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846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8462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846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8464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846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8466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846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8468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846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8470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8471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8472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8473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8474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8475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8476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8477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8478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8479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8480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8481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8482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8483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8484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8485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8486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8487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8488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8489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8490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8491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8492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8493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8494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849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8496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8497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8498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8499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8500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850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8502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850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8504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850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8506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850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8508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850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8510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851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8512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851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8514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851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8516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851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8518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851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8520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852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8522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852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8524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852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8526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8527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8528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8529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8530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8531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8532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8533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8534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8535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8536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8537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8538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8539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854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8541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8542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8543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8544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8545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8546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8547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8548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8549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550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55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552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553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554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555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55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557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55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559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56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561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56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563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56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565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56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567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56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569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57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571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57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573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57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575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57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577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57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579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58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581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582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83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84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85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86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87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88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89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90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91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2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593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594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595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596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597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598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599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00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01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02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603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604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605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60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607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608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609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610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61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612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61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614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61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616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61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618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61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620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62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622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62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624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62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626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62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628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62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630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63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632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863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8634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863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8636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8637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8638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8639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8640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8641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8642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8643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8644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8645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8646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8647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8648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8649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8650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8651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8652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8653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8654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8655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8656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8657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8658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8659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8660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866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8662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8663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8664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8665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866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8667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66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8669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867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8671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867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8673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867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8675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867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8677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867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8679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868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8681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868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8683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868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8685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868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8687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868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8689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869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8691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8692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8693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8694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8695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8696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8697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8698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8699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8700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8701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8702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8703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8704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8705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8706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8707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8708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8709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8710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8711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8712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8713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8714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8715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8716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871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8718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8719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8720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8721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872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8723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872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8725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872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8727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872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729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73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731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73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8733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873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8735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873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8737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873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8739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874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8741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874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8743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874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8745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874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8747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8748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8749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8750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8751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8752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8753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8754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8755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8756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8757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8758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8759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8760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8761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8762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8763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8764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8765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8766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8767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8768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8769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8770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8771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877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8773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8774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8775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8776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877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8778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877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8780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878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8782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878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8784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878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8786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878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8788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878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8790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879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8792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879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8794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879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8796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879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8798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879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8800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880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8802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8803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8804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8805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8806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8807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8808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8809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8810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8811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8812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8813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8814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8815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8816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8817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8818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8819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8820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8821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8822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8823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8824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8825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8826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882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8828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8829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8830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8831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883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8833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883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8835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883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8837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883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8839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884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8841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884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8843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884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8845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884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8847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884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8849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885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8851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885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8853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885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8855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885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8857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885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8859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886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8861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886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8863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886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8865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886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8867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886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8869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887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8871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887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8873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874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8875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8876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8877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878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879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880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881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8882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883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8884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8885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8886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8887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8888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889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8890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891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892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893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894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895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896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897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898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899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900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901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8902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8903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904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905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906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907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908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8909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910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911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912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913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914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915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8916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8917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8918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8919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8920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8921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922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923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924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925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8926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8927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8928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8929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8930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8931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8932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8933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8934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8935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8936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937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938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939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8940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894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8942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8943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944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8945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8946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8947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8948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949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8950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8951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8952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8953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8954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8955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8956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8957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8958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8959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8960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8961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8962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8963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8964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8965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8966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8967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8968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8969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8970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8971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8972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8973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897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8975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8976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977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8978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8979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8980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8981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8982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8983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8984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8985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8986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8987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8988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8989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8990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899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8992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8993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8994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8995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8996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8997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8998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8999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9000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9001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9002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9003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9004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9005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9006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9007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9008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9009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9010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9011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9012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9013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9014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9015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9016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9017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9018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9019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9020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9021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9022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9023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9024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9025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9026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9027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9028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9029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9030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9031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9032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9033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9034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9035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9036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9037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9038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9039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9040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9041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9042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9043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9044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9045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9046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9047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9048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9049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9050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9051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9052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9053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9054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9055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9056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905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905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9059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9060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9061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9062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9063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9064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9065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9066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9067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9068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9069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9070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9071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9072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9073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9074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9075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9076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9077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9078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9079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9080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9081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9082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9083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9084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9085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9086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9087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9088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9089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9090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9091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9092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9093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9094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9095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9096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9097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9098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9099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910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9101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910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9103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9104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9105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9106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9107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9108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9109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9110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9111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9112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9113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9114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9115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9116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9117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9118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9119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9120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9121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912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9123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9124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9125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9126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912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9128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912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9130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913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9132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913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9134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913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9136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913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9138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913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9140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914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9142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914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9144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914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9146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9147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9148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9149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9150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9151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9152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9153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9154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9155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9156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9157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9158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9159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9160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9161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9162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9163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9164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916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9166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9167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9168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9169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917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9171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917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9173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917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9175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917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9177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917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9179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918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9181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918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9183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918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9185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918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9187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918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9189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9190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9191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9192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9193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9194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9195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9196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9197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9198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9199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9200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9201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9202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9203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9204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9205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9206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9207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920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9209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9210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9211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9212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921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9214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921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9216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921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9218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921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9220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922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9222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922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9224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922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9226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922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9228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922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9230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923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9232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9233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923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9235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9236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9237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9238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9239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9240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9241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9242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9243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9244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9245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9246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9247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9248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9249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9250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9251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9252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9253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9254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9255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9256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9257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9258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9259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9260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9261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9262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9263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9264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9265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9266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9267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9268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9269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9270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9271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9272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9273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9274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9275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9276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9277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9278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9279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9280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9281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928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9283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928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9285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928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9287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928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9289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929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9291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9292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9293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9294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9295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9296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9297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9298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9299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930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9301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930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9303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9304"/>
                      <wps:cNvCnPr/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9305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9306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930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9308"/>
                      <wps:cNvCnPr/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9309"/>
                      <wps:cNvCnPr/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9310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931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9312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931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9314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9315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931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9317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9318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931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932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9321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932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932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9324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932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932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9327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932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932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933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9331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933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933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9334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933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933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9337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933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933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934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9341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934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934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9344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934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934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9347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934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934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935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9351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935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935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9354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935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935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9357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935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935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936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9361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936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9363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9364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936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9366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9367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936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9369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937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9371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9372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937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9374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937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9376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9377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937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9379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938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9381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9382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938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9384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938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9386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9387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938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9389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939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9391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9392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939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9394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939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9396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9397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939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9399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940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9401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9402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940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9404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940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9406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9407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940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9409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941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9411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9412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941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9414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941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9416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9417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941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9419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9420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942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9422"/>
                      <wps:cNvCnPr/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9423"/>
                      <wps:cNvCnPr/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9424"/>
                      <wps:cNvCnPr/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9425"/>
                      <wps:cNvCnPr/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9426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9427"/>
                      <wps:cNvCnPr/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9428"/>
                      <wps:cNvCnPr/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9429"/>
                      <wps:cNvCnPr/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94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9431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9432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9433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9434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9435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9436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9437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9438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9439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9440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9441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9442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9443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9444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9445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944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9447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944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9449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945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Полотно 7091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7093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709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7095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09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7097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709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r,l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099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r,l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10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1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2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7103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7104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7105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7106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7107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7108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7109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7110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7111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7112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7113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7114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7115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7116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7117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7118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7119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7120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7121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7122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7123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7124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7125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712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7127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7128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7129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7130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713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7132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7133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7134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713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7136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7137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7138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7139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7140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714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7142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714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7144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714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7146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7147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8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7150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715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,l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2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,l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,l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4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,l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7156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7157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7158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159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60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161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162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163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164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165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166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167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168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7169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7170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7171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7172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7173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7174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7175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7176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7177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7178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7179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7180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718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7182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7183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7184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7185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718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7187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718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7189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719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7191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719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7193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719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7195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719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7197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719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7199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720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7201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720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7203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720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7205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720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,l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7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,l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,l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09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,l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1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7211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7212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7213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14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7215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7216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7217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7218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7219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7220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7221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7222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7223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7224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7225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7226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7227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7228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7229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7230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7231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7232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7233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7234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7235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723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7237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7238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7239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7240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724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7242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724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7244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724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7246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724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7248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724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7250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725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7252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725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7254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725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7256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725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7258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725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7260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726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r,l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2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r,l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r,l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4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r,l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7266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7267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7268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69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7270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7271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7272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7273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7274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7275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7276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7277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7278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7279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7280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7281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7282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7283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7284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7285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7286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7287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7288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7289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7290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729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7292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7293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7294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7295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7296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7297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7298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729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7300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730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7302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730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7304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730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7306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730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7308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730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7310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731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7312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731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7314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731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7316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731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r,l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8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r,l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r,l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0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r,l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1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7322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7323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7324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7325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7326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7327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7328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7329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7330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7331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7332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7333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7334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7335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7336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7337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7338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7339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7340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7341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7342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7343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7344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7345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7346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734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7348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7349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7350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7351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735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7353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735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7355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735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7357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735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7359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736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7361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736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7363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736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7365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736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367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36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69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7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7371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7372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,l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3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,l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,l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5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,l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377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7378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7379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7380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7381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7382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7383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7384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7385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7386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7387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7388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7389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7390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7391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7392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7393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7394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7395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7396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7397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7398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7399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7400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7401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740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7403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7404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7405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7406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740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7408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740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7410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741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7412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741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7414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741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7416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741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418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741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7420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742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7422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742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4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7426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742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,l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8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,l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,l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0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,l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7432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7433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7434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7435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7436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7437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7438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7439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7440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7441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7442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7443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7444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7445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7446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7447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7448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7449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7450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7451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7452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7453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7454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7455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7456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745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7458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7459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7460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7461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746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7463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746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7465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746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7467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746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7469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747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7471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747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7473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747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7475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747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477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47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79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8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7481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748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,l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3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,l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,l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5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,l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7487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7488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7489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7490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7491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7492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3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7494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7495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7496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7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7498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7499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7500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7501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7502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7503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7504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7505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7506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7507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7508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7509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7510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7511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7512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751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7514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7515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7516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7517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751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7519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752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7521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752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7523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752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7525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752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7527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752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29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753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7531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753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33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753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7535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753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7537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53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r,l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39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r,l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4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r,l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1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r,l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7543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544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7545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7546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7547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7548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7549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7550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7551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7552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7553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7554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7555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7556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7557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7558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7559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7560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7561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7562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7563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7564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7565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7566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7567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756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7569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7570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7571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7572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757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7574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757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7576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757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7578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757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7580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758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7582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758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7584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758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7586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758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7588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758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7590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759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7592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759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r,l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4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r,l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r,l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6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r,l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7598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7599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7600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7601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7602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7603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7604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7605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7606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607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7608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7609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7610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7611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7612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7613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7614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7615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7616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7617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7618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7619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7620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7621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7622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762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7624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7625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7626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7627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762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7629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763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7631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763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7633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763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7635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7636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7637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763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7639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764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7641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764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7643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764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7645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764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7647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64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r,l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49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r,l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5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r,l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1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r,l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7653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654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7655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7656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7657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7658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7659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7660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7661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7662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7663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7664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7665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7666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7667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7668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7669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7670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7671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7672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7673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7674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7675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7676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7677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767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7679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7680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7681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7682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768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7684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768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7686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768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7688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768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7690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769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7692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769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7694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7695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7696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7697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769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7699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770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1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7703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770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,l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5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,l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,l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7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,l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7709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7710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7711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7712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7713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7714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7715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7716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7717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7718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7719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7720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7721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7722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7723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7724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7725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7726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7727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7728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7729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7730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7731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7732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7733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7734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7735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7736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7737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7738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773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7740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774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7742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774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7744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774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7746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774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7748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7749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7750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775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7752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775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7754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7755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6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7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7758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775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l25,64,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0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l25,64,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r,l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2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r,l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7764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7765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6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8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0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2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4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6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8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0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1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r,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7782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7783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7784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r,l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7785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97,5r3,l100,xm,205r5,2l10,210r8,l25,207,13,205,3,202,,205r,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7786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97,5r3,2l100,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7787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r,l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7788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r,l90,5r2,l95,7r,-5xm,192r13,5l28,199r7,-2l45,194r-2,l40,194r-17,l3,190r,l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789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r,l92,3xm,188r15,4l35,195r7,-3l49,190r-7,l37,190r-17,l2,185,,188r,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790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r,l92,2xm,185r20,4l37,189r3,l42,189r5,-2l52,185r,l45,185r-8,l20,185,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791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,l50,183r2,l52,180r-7,l35,180r-15,l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792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793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r,l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794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r,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795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796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797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798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799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800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801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802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803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804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805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806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5,103r-3,2l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807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,l3,97r,3l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808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809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40r,-10l54,20xm,92r2,l2,92r12,l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810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811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r,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812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813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814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815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816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817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818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819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820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821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822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r,xe" fillcolor="#e15520" stroked="f">
                  <v:path arrowok="t" o:connecttype="custom" o:connectlocs="3,5;0,0;3,5;3,5" o:connectangles="0,0,0,0"/>
                </v:shape>
                <v:shape id="Freeform 7823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r,l,xe" fillcolor="#e15820" stroked="f">
                  <v:path arrowok="t" o:connecttype="custom" o:connectlocs="0,0;0,0;2,5;2,5;0,0" o:connectangles="0,0,0,0,0"/>
                </v:shape>
                <v:shape id="Freeform 7824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825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r,l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826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827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,l5,5,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828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5,5,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829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,,3,5r,l5,5,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830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831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832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833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834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835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836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837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838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839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,l49,144r-15,5l34,152r,2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840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l64,135r,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841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842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843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844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845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846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r,l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847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r,l12,r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848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,l15,5,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849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5r,-2l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850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r,l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851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852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853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854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855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856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,l5,5r7,2l20,10r,-3l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857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2,5r3,l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858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,,2,,5r3,l3,5r7,2l15,10r5,2l25,20,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859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,,3,3,5r,l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860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r,l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861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862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863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864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865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866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l5,17r,5l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867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868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r,l2,5xe" fillcolor="#f2e500" stroked="f">
                  <v:path arrowok="t" o:connecttype="custom" o:connectlocs="2,5;2,3;0,0;0,5;2,8;2,8;2,5" o:connectangles="0,0,0,0,0,0,0"/>
                </v:shape>
                <v:shape id="Freeform 7869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70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71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72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73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l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74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7r,2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75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6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77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78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879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880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881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882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883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884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885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886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887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4,2r2,8l179,17r2,-2l181,12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888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,l169,3r3,7l174,18r3,-3l179,13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7889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7890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0,109r2,l35,109,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7891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7892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4,3r2,10l159,23r2,-3l164,18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7893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,l149,2r3,10l154,22r3,-2l159,17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7894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7895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7896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7897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7898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7899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,l134,27r2,-2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7900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l127,30r2,-2l132,25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7901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r,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7902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7903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7904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7905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7906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7907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7908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7909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7910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7911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7912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7913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7914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7915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7916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7917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l45,5r-3,7l37,20r-5,5l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7918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2r,3l38,12r-3,5l28,22r-8,3l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7919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r,l37,,35,3r,l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7920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r,l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7921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7922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7923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r,l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7924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7925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7926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7927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l3,5xe" fillcolor="#e15520" stroked="f">
                  <v:path arrowok="t" o:connecttype="custom" o:connectlocs="3,5;0,0;3,3;3,5;3,5" o:connectangles="0,0,0,0,0"/>
                </v:shape>
                <v:rect id="Rectangle 7928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7929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7930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7931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5,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7932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,l5,5,2,xm102,154r-3,l99,154r-2,l99,154r3,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7933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7934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,,7,3,5r,l3,xm50,164r17,-2l82,157r5,-5l95,149r2,l97,149r-2,-2l95,144r-13,8l72,154r-12,3l47,159r,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7935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5r,2l47,160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7936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7937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7938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7939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7940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7941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7942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7943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7944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7945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7946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7947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7948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7949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7950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7951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,l44,75r-5,l32,75,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7952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7953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r,l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7954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7955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,l3,30r2,7l10,47r7,8l27,57r10,3l40,60r2,l40,57,37,55r,l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7956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7,55,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7957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2,50,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7958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7959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7960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r,l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7961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7962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7963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7964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l169,20r,xm5,l2,,,,5,3r,l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7965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r,l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7966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r,l5,5r,l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7967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7968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r,l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7969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7970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7971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7972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7973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7974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l122,25r-2,15l115,55r2,l120,55r5,-15l127,2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7975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l117,25r-3,15l109,55r3,l114,55r5,-15l122,2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7976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7,20r-2,l112,20r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7977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12,20r-3,l107,20r,2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7978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9,20r-2,l104,20r,2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7979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7980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l94,27r-2,8l87,42r-3,8l87,50r2,l94,42r3,-7l99,27r,-7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7981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0r,7l87,35r-5,7l77,47r5,3l85,50r5,-8l92,35r3,-8l95,20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7982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0r,7l82,35r-5,7l72,47r2,l79,50r3,-8l87,35r2,-8l89,20xm5,l2,10,,18r2,2l5,20r,l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7983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17r,7l77,32r-5,7l67,44r3,l72,44r5,-5l82,32r3,-8l85,17xm5,l3,7,,17r3,l5,20r,-3l5,17,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7984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17r,7l72,32r-5,7l62,44r2,l67,44r5,-5l77,32r2,-8l79,17xm5,l2,7,,17r,l2,20r3,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7985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7986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15r,7l59,30r-2,5l49,40r5,l57,42r5,-5l67,30r2,-8l69,15xm5,l2,8,,15r,3l,18r2,2l5,22r,-4l5,15,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7987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15r,7l55,30r-5,5l45,40r2,l52,40r5,-5l62,30r3,-8l65,15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7988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l54,22r-5,8l44,35r-7,2l42,40r2,l52,35r2,-5l59,22r,-7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7989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50,15r-3,7l45,30r-5,5l32,37r3,l40,40r5,-5l50,30r5,-8l55,15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7990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l44,12r-2,7l39,27r-7,2l24,32r,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7991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l40,12r-3,7l35,24r-5,3l22,29,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7992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7993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7994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7995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5,8,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7996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7997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7998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7999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8000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8001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8002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8003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8004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8005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8006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800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8008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800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r,l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0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r,l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1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8012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8013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8014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8015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8016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8017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8018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8019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8020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8021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8022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8023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8024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8025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8026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8027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8028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802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8030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8031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8032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8033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803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8035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803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8037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803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8039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804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8041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8042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8043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804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8045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804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8047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8048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8049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805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8051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805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8053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8054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8055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8056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8057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8058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8059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8060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8061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8062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8063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8064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8065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8066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8067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8068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8069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8070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8071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807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8073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8074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8075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8076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807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8078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807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8080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808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8082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808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8084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808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8086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808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8088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808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8090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8091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8092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809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8094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809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8096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8097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8098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8099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8100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8101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8102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8103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8104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8105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8106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8107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8108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8109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8110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8111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8112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8113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8114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8115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811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8117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8118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8119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8120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812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8122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812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8124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812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8126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812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8128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812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8130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813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8132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813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8134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813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8136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813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8138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813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8140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8141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8142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r,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8143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l219,35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8144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,l219,35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8145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l209,37r5,-5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8146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l206,37r5,-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8147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5r,2l202,40r5,-3l207,35r,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8148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5r,2l196,40r5,-3l201,35r,xm5,l2,7,,17,2,27r,10l2,35r,l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8149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8150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l,37r3,8l8,52,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8151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8152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8153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8154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8155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8156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8157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8158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8159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8160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8161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8162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8163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8164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8165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8166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8167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8168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8169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8170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8171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8172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8173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8174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8175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8176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8177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8178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5,17r-3,l50,17r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8179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8180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5,15,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8181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8182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8183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8184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8185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8186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8187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8188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r,l2,5,5,3r,xe" fillcolor="#f1e900" stroked="f">
                  <v:path arrowok="t" o:connecttype="custom" o:connectlocs="5,3;5,0;2,0;0,0;0,3;0,3;2,5;5,3;5,3" o:connectangles="0,0,0,0,0,0,0,0,0"/>
                </v:shape>
                <v:shape id="Freeform 8189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819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,l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1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,l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3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4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8195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8196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8197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8198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8199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8200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8201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8202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8203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8204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8205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8206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8207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8208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8209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8210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8211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8212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8213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8214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8215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8216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8217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821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8219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8220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8221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8222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822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8224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8225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8226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822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8228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8229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8230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8231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8232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823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8234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823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8236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823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8238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823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0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8242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824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r,l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4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r,l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,l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6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,l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8248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8249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8250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8251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8252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8253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8254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8255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8256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8257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8258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8259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8260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8261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8262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8263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8264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8265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8266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8267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8268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8269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8270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8271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8272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827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8274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8275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8276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8277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827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8279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828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8281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828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8283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828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8285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828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8287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828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8289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829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8291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829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8293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829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8295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829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8297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8298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,l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8299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8300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,l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830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r,l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2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r,l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8304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8305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8306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8307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8308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8309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8310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8311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8312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8313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8314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8315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8316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8317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8318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8319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8320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8321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8322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8323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8324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8325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8326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8327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8328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832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8330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8331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8332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8333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833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8335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833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8337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833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8339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834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8341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834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8343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834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8345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34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8347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834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8349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835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8351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835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353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35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r,l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5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r,l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r,l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7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r,l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8359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8360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8361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8362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8363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8364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8365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8366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8367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8368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8369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8370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8371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8372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8373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8374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8375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8376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8377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8378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8379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8380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8381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8382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8383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838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8385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8386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8387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8388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838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8390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839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8392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839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8394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839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8396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839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8398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839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8400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840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8402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840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8404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40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8406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840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408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40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r,l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0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r,l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r,l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2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r,l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3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8414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8415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8416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8417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8418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8419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8420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8421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8422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8423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8424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8425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8426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8427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8428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8429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8430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8431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8432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8433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8434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8435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8436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8437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8438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843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8440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8441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8442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8443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844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8445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844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8447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844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8449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845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8451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845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8453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845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8455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845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8457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845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8459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846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1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8463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846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r,l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5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r,l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10,67r,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7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10,67r,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8469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470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8471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8472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8473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8474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8475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8476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8477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8478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8479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8480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8481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8482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8483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8484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8485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8486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8487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8488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8489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8490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8491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8492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8493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849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8495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8496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8497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8498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8499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8500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8501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850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8503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850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8505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850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8507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850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8509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851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8511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51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8513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851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8515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851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7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8519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852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r,l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1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r,l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r,l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3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r,l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8525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8526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8527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8528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8529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8530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8531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8532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8533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8534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8535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8536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8537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8538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8539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8540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8541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8542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8543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8544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8545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8546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8547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8548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8549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855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8551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8552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8553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8554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855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8556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8557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8558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855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8560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856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8562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856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8564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856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8566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856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8568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8569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8570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857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2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8574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857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r,l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6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r,l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r,l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8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r,l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8580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8581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8582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8583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8584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8585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586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8587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8588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8589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8590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8591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8592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8593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8594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8595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8596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8597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598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8599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8600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8601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8602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8603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8604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860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8606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8607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8608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8609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861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8611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861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8613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861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8615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861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8617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861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8619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862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8621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862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8623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862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8625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862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8627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862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8629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863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,l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1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,l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,l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3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,l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635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636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8637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8638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8639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8640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8641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8642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8643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8644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8645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8646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8647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8648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8649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8650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8651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8652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8653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8654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8655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8656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8657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8658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8659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866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8661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8662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8663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8664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866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8666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866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8668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866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8670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867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8672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867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8674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867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8676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867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8678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867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8680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868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8682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868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8684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868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,l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6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,l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,l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8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,l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8690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8691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8692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8693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8694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8695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8696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8697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8698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699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8700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8701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8702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8703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8704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8705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8706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8707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8708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709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8710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8711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8712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8713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8714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8715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871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8717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8718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8719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8720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872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8722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872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8724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872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8726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872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8728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8729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8730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873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8732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873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8734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873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8736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873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8738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873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8740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874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,l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2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,l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,l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4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,l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746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747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8748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8749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8750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8751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8752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8753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8754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8755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8756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8757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8758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8759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8760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8761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8762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8763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8764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8765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8766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8767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8768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8769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8770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877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8772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8773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8774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8775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877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8777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877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8779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8780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8781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878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8783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878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8785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878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8787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878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8789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879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8791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879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3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8795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879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r,l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7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r,l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r,l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799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r,l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80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8801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8802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8803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8804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8805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8806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8807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8808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8809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8810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8811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8812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8813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8814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8815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8816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8817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8818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8819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8820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8821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8822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8823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8824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8825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8826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8827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8828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8829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8830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883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8832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883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8834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883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8836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883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8838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883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8840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884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8842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884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8844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884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8846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8847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8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8850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885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l27,64,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2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l27,64,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r,l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4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r,l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8856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8857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8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0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2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4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6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8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0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2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3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r,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8874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8875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8876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100,207r-10,2l82,212r8,l95,212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8877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5,3,xm90,210r5,-3l100,205r,l97,202r-10,3l75,207r7,3l90,210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8878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r,l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8879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8880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92,190r-20,4l55,194r-3,l50,194r10,3l67,199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8881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r,l5,5,5,xm57,195r20,-3l92,188r,l90,185r-18,5l55,190r-5,l43,190r7,2l57,195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8882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r,l5,5,5,xm50,189r2,l55,189r17,l92,185r-2,-3l87,180r-15,5l55,185r-8,l40,185r,l45,187r5,2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8883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r,l,8r2,l5,5,2,xm40,185r7,l52,185r17,l87,180r-3,-2l82,175r-15,5l52,180r-10,l35,180r,3l37,183r3,2l40,185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8884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l,10,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8885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79,168r-15,2l52,170r-10,l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8886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,l77,162r-13,3l52,165r-12,l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8887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8888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8889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8890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8891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8892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8893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8894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8895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8896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8897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8898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,l52,103r-12,l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8899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8900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8r,-3l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8901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8902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8903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8904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8905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8906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8907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8908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8909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8910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8911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8912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8913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8914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8915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r,xe" fillcolor="#e15520" stroked="f">
                  <v:path arrowok="t" o:connecttype="custom" o:connectlocs="0,5;3,0;0,5;0,5" o:connectangles="0,0,0,0"/>
                </v:shape>
                <v:shape id="Freeform 8916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r,l2,xe" fillcolor="#e15820" stroked="f">
                  <v:path arrowok="t" o:connecttype="custom" o:connectlocs="2,0;2,0;0,5;0,5;2,0" o:connectangles="0,0,0,0,0"/>
                </v:shape>
                <v:shape id="Freeform 8917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8918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r,l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8919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8920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0,5,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8921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,l52,5,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8922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4,5,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8923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r,l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8924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8925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8926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8927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8928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8929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8930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8931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8932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l,142r2,2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8933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5r,2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8934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8935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8936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8937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8938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8939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,l50,5r5,l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8940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r,l40,2r,l48,5r5,l53,2,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8941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0,5r5,2l53,7r,-2l53,2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8942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r,l38,3r,2l38,5r2,l45,8r5,l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8943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r,l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8944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r,l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8945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8946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8947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8948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8949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5,5,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8950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5r,-2l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8951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8952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r,l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8953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8954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8955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8956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8957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8958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8959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l5,12r,-2l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8960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8961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r,l2,5,2,xe" fillcolor="#f2e500" stroked="f">
                  <v:path arrowok="t" o:connecttype="custom" o:connectlocs="2,0;0,3;0,5;0,8;0,8;2,5;2,0" o:connectangles="0,0,0,0,0,0,0"/>
                </v:shape>
                <v:shape id="Freeform 8962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8963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8964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8965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8966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l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8967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,l234,107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8968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8969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8970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8971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8972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8973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8974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8975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8976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8977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8978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8979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8980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r,l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8981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r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8982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8983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8984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8985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r,l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8986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r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8987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8988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8989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8990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8991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r,l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8992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5,28,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8993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,l2,27r3,3l5,27r,-2l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8994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8995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8996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8997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8998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8999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9000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9001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9002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9003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9004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9005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9006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9007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9008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9009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r,l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9010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r,l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9011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r,l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9012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9013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9014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9015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3,7,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9016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9017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r,l2,,,xe" fillcolor="#f2e600" stroked="f">
                  <v:path arrowok="t" o:connecttype="custom" o:connectlocs="0,0;2,0;5,2;5,2;2,0;0,0" o:connectangles="0,0,0,0,0,0"/>
                </v:shape>
                <v:shape id="Freeform 9018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9019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r,xe" fillcolor="#e15520" stroked="f">
                  <v:path arrowok="t" o:connecttype="custom" o:connectlocs="0,5;3,0;0,3;0,5;0,5" o:connectangles="0,0,0,0,0"/>
                </v:shape>
                <v:shape id="Freeform 9020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r,l,2,,xe" fillcolor="#e15820" stroked="f">
                  <v:path arrowok="t" o:connecttype="custom" o:connectlocs="0,0;0,0;0,5;0,5;0,2;0,0" o:connectangles="0,0,0,0,0,0"/>
                </v:shape>
                <v:shape id="Freeform 9021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9022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9023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5,5r2,l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9024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0,5,102,xm,154r3,l3,154r2,l3,154r-3,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9025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100,,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9026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9027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,l48,155,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9028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9029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9030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5,5r2,2l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9031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9032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r,l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9033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9034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9035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9036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9037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9038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9039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9040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9041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9042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9043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r,l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9044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9045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9046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9047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r,l2,57,,60r2,l5,60,15,57,25,55r7,-8l37,37r2,-7l42,22r,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9048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,l3,55r7,l15,53r5,-3l28,45r2,-5l32,35r3,-7l37,20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9049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r,l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9050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9051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9052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5,7,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9053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9054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9055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9056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l,20r,xm164,r3,l169,r-5,3l164,3r,-3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9057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3r,2l167,3xm,20r3,l3,20r,3l3,25r,-2l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9058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59,5r5,-2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9059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9,r-3,l154,r,2l154,5r5,-3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9060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9061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9062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9063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9064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9065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9066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5,23,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9067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5,23r-2,l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9068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5,20r-3,l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9069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l5,20r-2,l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9070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2r,-2l2,20,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9071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,20,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9072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0r,7l2,35r3,7l10,50r2,l15,50,12,42,7,35,5,27r,-7l5,20,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9073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5,20r-2,l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9074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,l87,20r2,-2xm,20r,l,27r2,8l7,42r3,8l15,47r2,l12,42,7,35,5,27r,-7l5,20r-3,l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9075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l80,20r2,-3l85,17xm,17r,l,24r3,8l8,39r5,5l15,44r3,l13,39,8,32,5,24r,-7l5,17r-2,l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9076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4,20r3,l79,17r,xm,17r,l,24r2,8l7,39r5,5l15,44r2,l12,39,7,32,5,24r,-7l5,17r-3,l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9077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9078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9079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9080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5r,-2l2,13,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9081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9082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9083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5,10r-2,l,10r,2l,12r3,7l5,27r5,5l18,34,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9084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9085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9086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9087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l,10r,5l3,17r5,3l13,22r5,-2l20,17r5,-2l25,10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9088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9089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9090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9091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9092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9093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9094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9095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9096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9097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9098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909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9100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910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r,l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9102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r,l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9103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9104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9105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9106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9107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9108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9109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9110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9111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9112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9113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9114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9115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9116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9117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9118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9119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9120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9121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2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3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9124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9125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9126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7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8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9129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9130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1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2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9133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9134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5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6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9137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9138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39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40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9141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9142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3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4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9145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9146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9147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9148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9149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9150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9151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9152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9153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9154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9155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9156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9157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9158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9159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9160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9161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9162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9163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9164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5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6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9167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9168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9169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0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1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9172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9173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4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5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9176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9177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8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9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9180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9181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2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3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9184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9185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9186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9187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9188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9189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9190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9191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9192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9193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194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9195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9196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9197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9198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9199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9200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9201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9202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203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9204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9205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9206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9207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9208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9209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9210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9211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9212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9213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9214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9215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9216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7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8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9219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9220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1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2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9223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9224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5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6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9227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9228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29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30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9231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9232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9233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l3,35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9234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l5,35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9235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l5,35r-3,l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9236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5r,-3l3,32,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9237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,35r5,2l5,35r,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9238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5r,2l5,40r,-3l5,35r,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9239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l199,37r,-10l201,17xm,32r,3l,35r,2l5,40r,-3l5,35r,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9240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9241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l194,35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9242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9243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9244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9245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9246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9247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9248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9249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9250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9251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9252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9253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9254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9255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9256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9257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9258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9259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9260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9261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9262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9263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9264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9265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9266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9267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9268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5,17r-3,l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9269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5,17r-2,l,17r,l,20,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9270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l,18,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9271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l,18r3,7l8,33r5,5l23,40r7,-2l38,33r5,-8l45,18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9272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9273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9274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9275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9276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9277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9278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9279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r,l3,5,5,3r,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9280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9281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9282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9283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9284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9285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6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7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9288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9289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9290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9291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9292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9293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r,l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9294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r,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9295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9296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9297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9298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9299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0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1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r,l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9302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9303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9304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9305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9306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9307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9308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9309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9310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5r,-2l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1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5r,-2l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2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5r,-2l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3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5r,-2l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4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9315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6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7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318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9319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9320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9321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9322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9323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9324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9325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9326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9327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9328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9329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9330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9331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9332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9333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9334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9335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9336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9337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9338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9339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9340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9341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9342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9343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9344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9345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9346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9347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9348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9349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9350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9351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9352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9353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9354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9355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9356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9357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9358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9359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9360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9361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9362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9363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9364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9365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9366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9367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9368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9369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9370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9371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9372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9373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9374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9375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9376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9377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9378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9379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9380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9381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9382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9383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9384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9385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9386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9387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9388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9389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9390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9391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9392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9393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9394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9395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9396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9397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9398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9399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9400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9401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9402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3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4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9405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9406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9407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9408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9409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9410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9411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9412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9413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9414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r,l,5,2,3r,l5,3,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9415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r,l2,5,2,3r,l5,3r,2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9416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r,l,2,2,5r,l5,5,7,2xm5,2r,l2,5,2,2r,l2,2,2,,5,2r,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9417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,,2,,5r,l3,5,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9418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r,l,2,,5,3,2r,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9419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,,,,,,,,3,r,xe" stroked="f">
                <v:path arrowok="t" o:connecttype="custom" o:connectlocs="1905,0;1905,0;0,0;0,0;0,0;0,0;0,0;1905,0;1905,0" o:connectangles="0,0,0,0,0,0,0,0,0"/>
              </v:shape>
              <v:shape id="Freeform 9420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421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9422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9423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9424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9425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9426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9427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9428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9429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9430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9431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9432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r,l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9433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9434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9435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9436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9437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9438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74,70,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9439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9440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9441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9442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9443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9444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9445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6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7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8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9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9450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7D3C35" w:rsidRPr="007D3C35" w:rsidRDefault="007D3C35" w:rsidP="007D3C35">
    <w:pPr>
      <w:rPr>
        <w:vanish/>
      </w:rPr>
    </w:pPr>
  </w:p>
  <w:p w:rsidR="007D3C35" w:rsidRPr="007D3C35" w:rsidRDefault="007D3C35" w:rsidP="007D3C35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 w:rsidRPr="007D3C35">
      <w:rPr>
        <w:rFonts w:ascii="Monotype Corsiva" w:hAnsi="Monotype Corsiva"/>
        <w:vanish/>
        <w:color w:val="333399"/>
        <w:sz w:val="52"/>
        <w:szCs w:val="52"/>
      </w:rPr>
      <w:t xml:space="preserve"> </w:t>
    </w:r>
    <w:r w:rsidRPr="007D3C35">
      <w:rPr>
        <w:rFonts w:ascii="Garamond" w:hAnsi="Garamond"/>
        <w:vanish/>
        <w:sz w:val="44"/>
        <w:szCs w:val="44"/>
      </w:rPr>
      <w:t>Губернатор Алтайского края</w:t>
    </w:r>
  </w:p>
  <w:p w:rsidR="007D3C35" w:rsidRPr="007D3C35" w:rsidRDefault="00446DC0" w:rsidP="007D3C35">
    <w:pPr>
      <w:ind w:left="-180"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86D29E" wp14:editId="434AADB9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28575" t="31750" r="28575" b="34925"/>
              <wp:wrapNone/>
              <wp:docPr id="1" name="Line 7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HcmZKIgAgAAPQQAAA4AAAAAAAAAAAAAAAAALgIAAGRycy9lMm9Eb2MueG1sUEsB&#10;Ai0AFAAGAAgAAAAhAFo2atXcAAAABgEAAA8AAAAAAAAAAAAAAAAAegQAAGRycy9kb3ducmV2Lnht&#10;bFBLBQYAAAAABAAEAPMAAACDBQAAAAA=&#10;" strokeweight="4.5pt">
              <v:stroke linestyle="thinThick"/>
            </v:line>
          </w:pict>
        </mc:Fallback>
      </mc:AlternateConten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>просп. Ленина, д. 59, г. Барнаул, 656035</w: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 xml:space="preserve">телефон: (3852) 36-31-15, факс: (3852) 36-38-63, </w:t>
    </w:r>
    <w:proofErr w:type="gramStart"/>
    <w:r w:rsidRPr="007D3C35">
      <w:rPr>
        <w:rFonts w:ascii="Garamond" w:hAnsi="Garamond"/>
        <w:vanish/>
      </w:rPr>
      <w:t>е</w:t>
    </w:r>
    <w:proofErr w:type="gramEnd"/>
    <w:r w:rsidRPr="007D3C35">
      <w:rPr>
        <w:rFonts w:ascii="Garamond" w:hAnsi="Garamond"/>
        <w:vanish/>
      </w:rPr>
      <w:t>-</w:t>
    </w:r>
    <w:r w:rsidRPr="007D3C35">
      <w:rPr>
        <w:rFonts w:ascii="Garamond" w:hAnsi="Garamond"/>
        <w:vanish/>
        <w:lang w:val="en-US"/>
      </w:rPr>
      <w:t>mail</w:t>
    </w:r>
    <w:r w:rsidRPr="007D3C35">
      <w:rPr>
        <w:rFonts w:ascii="Garamond" w:hAnsi="Garamond"/>
        <w:vanish/>
      </w:rPr>
      <w:t xml:space="preserve">: </w:t>
    </w:r>
    <w:r w:rsidRPr="007D3C35">
      <w:rPr>
        <w:rFonts w:ascii="Garamond" w:hAnsi="Garamond"/>
        <w:vanish/>
        <w:lang w:val="en-US"/>
      </w:rPr>
      <w:t>gubernator</w:t>
    </w:r>
    <w:r w:rsidRPr="007D3C35">
      <w:rPr>
        <w:rFonts w:ascii="Garamond" w:hAnsi="Garamond"/>
        <w:vanish/>
      </w:rPr>
      <w:t>@</w:t>
    </w:r>
    <w:proofErr w:type="spellStart"/>
    <w:r w:rsidRPr="007D3C35">
      <w:rPr>
        <w:rFonts w:ascii="Garamond" w:hAnsi="Garamond"/>
        <w:vanish/>
        <w:lang w:val="en-US"/>
      </w:rPr>
      <w:t>alregn</w:t>
    </w:r>
    <w:proofErr w:type="spellEnd"/>
    <w:r w:rsidRPr="007D3C35">
      <w:rPr>
        <w:rFonts w:ascii="Garamond" w:hAnsi="Garamond"/>
        <w:vanish/>
      </w:rPr>
      <w:t>.</w:t>
    </w:r>
    <w:proofErr w:type="spellStart"/>
    <w:r w:rsidRPr="007D3C35">
      <w:rPr>
        <w:rFonts w:ascii="Garamond" w:hAnsi="Garamond"/>
        <w:vanish/>
        <w:lang w:val="en-US"/>
      </w:rPr>
      <w:t>ru</w:t>
    </w:r>
    <w:proofErr w:type="spellEnd"/>
  </w:p>
  <w:p w:rsidR="007D3C35" w:rsidRDefault="007D3C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C0"/>
    <w:rsid w:val="00001B82"/>
    <w:rsid w:val="0002227A"/>
    <w:rsid w:val="00066C30"/>
    <w:rsid w:val="00072DA6"/>
    <w:rsid w:val="00074294"/>
    <w:rsid w:val="000E5807"/>
    <w:rsid w:val="0015483B"/>
    <w:rsid w:val="001562B3"/>
    <w:rsid w:val="00165DB4"/>
    <w:rsid w:val="00195DF4"/>
    <w:rsid w:val="00202CB2"/>
    <w:rsid w:val="00211A18"/>
    <w:rsid w:val="002148AE"/>
    <w:rsid w:val="00243966"/>
    <w:rsid w:val="002625B4"/>
    <w:rsid w:val="0029658A"/>
    <w:rsid w:val="002F1EFC"/>
    <w:rsid w:val="0030048E"/>
    <w:rsid w:val="00306CC1"/>
    <w:rsid w:val="00324AAF"/>
    <w:rsid w:val="003346A4"/>
    <w:rsid w:val="0034196C"/>
    <w:rsid w:val="003733D4"/>
    <w:rsid w:val="003822DD"/>
    <w:rsid w:val="00423C0A"/>
    <w:rsid w:val="00446DC0"/>
    <w:rsid w:val="00466B9C"/>
    <w:rsid w:val="00467155"/>
    <w:rsid w:val="00476910"/>
    <w:rsid w:val="00476E95"/>
    <w:rsid w:val="004D055E"/>
    <w:rsid w:val="004F6844"/>
    <w:rsid w:val="004F73A6"/>
    <w:rsid w:val="00500A18"/>
    <w:rsid w:val="00525320"/>
    <w:rsid w:val="00550FB4"/>
    <w:rsid w:val="0055280B"/>
    <w:rsid w:val="00592987"/>
    <w:rsid w:val="005E03DE"/>
    <w:rsid w:val="005E4864"/>
    <w:rsid w:val="005F5D2C"/>
    <w:rsid w:val="00611DA6"/>
    <w:rsid w:val="00623C8C"/>
    <w:rsid w:val="00626853"/>
    <w:rsid w:val="006400D8"/>
    <w:rsid w:val="00643A40"/>
    <w:rsid w:val="006740DF"/>
    <w:rsid w:val="006765AB"/>
    <w:rsid w:val="006B70DB"/>
    <w:rsid w:val="006C44F0"/>
    <w:rsid w:val="006D0739"/>
    <w:rsid w:val="006E5E0E"/>
    <w:rsid w:val="00704199"/>
    <w:rsid w:val="007204FB"/>
    <w:rsid w:val="0076425E"/>
    <w:rsid w:val="007674BB"/>
    <w:rsid w:val="00770662"/>
    <w:rsid w:val="007C1332"/>
    <w:rsid w:val="007D3C35"/>
    <w:rsid w:val="007E567A"/>
    <w:rsid w:val="00825F6A"/>
    <w:rsid w:val="00840BF0"/>
    <w:rsid w:val="00860668"/>
    <w:rsid w:val="008E5C1A"/>
    <w:rsid w:val="008F2DFC"/>
    <w:rsid w:val="009229B5"/>
    <w:rsid w:val="009603CA"/>
    <w:rsid w:val="009C4B15"/>
    <w:rsid w:val="009E126C"/>
    <w:rsid w:val="00A12D75"/>
    <w:rsid w:val="00A20696"/>
    <w:rsid w:val="00A251FA"/>
    <w:rsid w:val="00A92285"/>
    <w:rsid w:val="00AB2947"/>
    <w:rsid w:val="00AC6B35"/>
    <w:rsid w:val="00AD2C64"/>
    <w:rsid w:val="00AF1070"/>
    <w:rsid w:val="00AF58AF"/>
    <w:rsid w:val="00B562DB"/>
    <w:rsid w:val="00BC5F2B"/>
    <w:rsid w:val="00C5013F"/>
    <w:rsid w:val="00C54116"/>
    <w:rsid w:val="00C541EF"/>
    <w:rsid w:val="00C67B34"/>
    <w:rsid w:val="00C81626"/>
    <w:rsid w:val="00C81F57"/>
    <w:rsid w:val="00C855D5"/>
    <w:rsid w:val="00C914A4"/>
    <w:rsid w:val="00CA33E2"/>
    <w:rsid w:val="00CA56A2"/>
    <w:rsid w:val="00CB0857"/>
    <w:rsid w:val="00CC592A"/>
    <w:rsid w:val="00CD600D"/>
    <w:rsid w:val="00D30CF9"/>
    <w:rsid w:val="00D600F1"/>
    <w:rsid w:val="00D7712F"/>
    <w:rsid w:val="00DD394D"/>
    <w:rsid w:val="00E03F65"/>
    <w:rsid w:val="00E30F59"/>
    <w:rsid w:val="00E824D1"/>
    <w:rsid w:val="00EA4B49"/>
    <w:rsid w:val="00EE2523"/>
    <w:rsid w:val="00F2564F"/>
    <w:rsid w:val="00F6693E"/>
    <w:rsid w:val="00FB1ECF"/>
    <w:rsid w:val="00FB6B31"/>
    <w:rsid w:val="00FD4FA2"/>
    <w:rsid w:val="00FE3095"/>
    <w:rsid w:val="00FE5053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6DC0"/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346A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4">
    <w:name w:val="footer"/>
    <w:basedOn w:val="a"/>
    <w:rsid w:val="003346A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5">
    <w:name w:val="Hyperlink"/>
    <w:rsid w:val="007674BB"/>
    <w:rPr>
      <w:color w:val="0000FF"/>
      <w:u w:val="single"/>
    </w:rPr>
  </w:style>
  <w:style w:type="table" w:styleId="a6">
    <w:name w:val="Table Grid"/>
    <w:basedOn w:val="a1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8">
    <w:name w:val="page number"/>
    <w:basedOn w:val="a0"/>
    <w:rsid w:val="006D0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6DC0"/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346A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4">
    <w:name w:val="footer"/>
    <w:basedOn w:val="a"/>
    <w:rsid w:val="003346A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5">
    <w:name w:val="Hyperlink"/>
    <w:rsid w:val="007674BB"/>
    <w:rPr>
      <w:color w:val="0000FF"/>
      <w:u w:val="single"/>
    </w:rPr>
  </w:style>
  <w:style w:type="table" w:styleId="a6">
    <w:name w:val="Table Grid"/>
    <w:basedOn w:val="a1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8">
    <w:name w:val="page number"/>
    <w:basedOn w:val="a0"/>
    <w:rsid w:val="006D0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-&#1048;&#1057;&#1055;&#1054;&#1051;&#1053;&#1045;&#1053;&#1048;&#1045;%20&#1041;&#1070;&#1044;&#1046;&#1045;&#1058;&#1040;%202015\&#1055;&#1086;&#1087;&#1088;&#1072;&#1074;&#1082;&#1080;\&#1057;&#1077;&#1085;&#1090;&#1103;&#1073;&#1088;&#1100;\&#1055;&#1080;&#1089;&#1100;&#1084;&#1086;%20&#1079;&#1072;%20&#1087;&#1086;&#1076;&#1087;&#1080;&#1089;&#1100;&#1102;%20&#1043;&#1091;&#1073;&#1077;&#1088;&#1085;&#1072;&#1090;&#1086;&#1088;&#1072;%20-&#1094;&#1074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 -цв.</Template>
  <TotalTime>3</TotalTime>
  <Pages>1</Pages>
  <Words>229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ГУЭИ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Музюкина В.А.</dc:creator>
  <cp:lastModifiedBy>User138</cp:lastModifiedBy>
  <cp:revision>2</cp:revision>
  <cp:lastPrinted>2007-02-09T09:37:00Z</cp:lastPrinted>
  <dcterms:created xsi:type="dcterms:W3CDTF">2015-09-24T03:39:00Z</dcterms:created>
  <dcterms:modified xsi:type="dcterms:W3CDTF">2015-09-24T03:39:00Z</dcterms:modified>
</cp:coreProperties>
</file>